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332F4" w14:textId="77777777" w:rsidR="00DE2CA2" w:rsidRPr="002C4113" w:rsidRDefault="00DE2CA2" w:rsidP="00DE2CA2">
      <w:pPr>
        <w:pStyle w:val="Geenafstand"/>
        <w:rPr>
          <w:rFonts w:ascii="Gill Sans MT" w:hAnsi="Gill Sans MT"/>
        </w:rPr>
      </w:pPr>
      <w:r>
        <w:rPr>
          <w:rFonts w:ascii="Gill Sans MT" w:hAnsi="Gill Sans MT"/>
        </w:rPr>
        <w:t>KBS Alfons Ariens</w:t>
      </w:r>
    </w:p>
    <w:p w14:paraId="77A66592" w14:textId="77777777" w:rsidR="00DE2CA2" w:rsidRPr="002C4113" w:rsidRDefault="00DE2CA2" w:rsidP="00DE2CA2">
      <w:pPr>
        <w:pStyle w:val="Geenafstand"/>
        <w:rPr>
          <w:rFonts w:ascii="Gill Sans MT" w:hAnsi="Gill Sans MT"/>
          <w:spacing w:val="20"/>
        </w:rPr>
      </w:pPr>
      <w:r>
        <w:rPr>
          <w:rFonts w:ascii="Gill Sans MT" w:hAnsi="Gill Sans MT"/>
        </w:rPr>
        <w:t xml:space="preserve">Agenda Leerlingenraad </w:t>
      </w:r>
    </w:p>
    <w:p w14:paraId="45939550" w14:textId="44F13B7B" w:rsidR="00DE2CA2" w:rsidRPr="002C4113" w:rsidRDefault="007C42F3" w:rsidP="00DE2CA2">
      <w:pPr>
        <w:pStyle w:val="Geenafstand"/>
        <w:rPr>
          <w:rFonts w:ascii="Gill Sans MT" w:hAnsi="Gill Sans MT"/>
        </w:rPr>
      </w:pPr>
      <w:r>
        <w:rPr>
          <w:rFonts w:ascii="Gill Sans MT" w:hAnsi="Gill Sans MT"/>
        </w:rPr>
        <w:t>Woensdag</w:t>
      </w:r>
      <w:r w:rsidR="00DE2CA2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29</w:t>
      </w:r>
      <w:r w:rsidR="00FA5493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juni</w:t>
      </w:r>
      <w:r w:rsidR="00FA5493">
        <w:rPr>
          <w:rFonts w:ascii="Gill Sans MT" w:hAnsi="Gill Sans MT"/>
        </w:rPr>
        <w:t xml:space="preserve"> 2022</w:t>
      </w:r>
    </w:p>
    <w:p w14:paraId="49D400E5" w14:textId="22516BBE" w:rsidR="00DE2CA2" w:rsidRPr="002C4113" w:rsidRDefault="00DE2CA2" w:rsidP="00DE2CA2">
      <w:pPr>
        <w:pStyle w:val="Geenafstand"/>
        <w:rPr>
          <w:rFonts w:ascii="Gill Sans MT" w:hAnsi="Gill Sans MT"/>
        </w:rPr>
      </w:pPr>
      <w:r>
        <w:rPr>
          <w:rFonts w:ascii="Gill Sans MT" w:hAnsi="Gill Sans MT"/>
        </w:rPr>
        <w:t>1</w:t>
      </w:r>
      <w:r w:rsidR="00AC2062">
        <w:rPr>
          <w:rFonts w:ascii="Gill Sans MT" w:hAnsi="Gill Sans MT"/>
        </w:rPr>
        <w:t>1</w:t>
      </w:r>
      <w:r w:rsidR="000C2470">
        <w:rPr>
          <w:rFonts w:ascii="Gill Sans MT" w:hAnsi="Gill Sans MT"/>
        </w:rPr>
        <w:t>.</w:t>
      </w:r>
      <w:r w:rsidR="00AC2062">
        <w:rPr>
          <w:rFonts w:ascii="Gill Sans MT" w:hAnsi="Gill Sans MT"/>
        </w:rPr>
        <w:t>30</w:t>
      </w:r>
      <w:r w:rsidRPr="002C4113">
        <w:rPr>
          <w:rFonts w:ascii="Gill Sans MT" w:hAnsi="Gill Sans MT"/>
        </w:rPr>
        <w:t xml:space="preserve"> uur: </w:t>
      </w:r>
      <w:r w:rsidR="00A92872">
        <w:rPr>
          <w:rFonts w:ascii="Gill Sans MT" w:hAnsi="Gill Sans MT"/>
        </w:rPr>
        <w:t>Personeelskamer bovenbouw</w:t>
      </w:r>
    </w:p>
    <w:p w14:paraId="65331B12" w14:textId="77777777" w:rsidR="00DE2CA2" w:rsidRPr="002C4113" w:rsidRDefault="00DE2CA2" w:rsidP="00DE2CA2">
      <w:pPr>
        <w:pStyle w:val="Geenafstand"/>
        <w:rPr>
          <w:rFonts w:ascii="Gill Sans MT" w:hAnsi="Gill Sans MT"/>
        </w:rPr>
      </w:pPr>
    </w:p>
    <w:p w14:paraId="74A25F1F" w14:textId="47C3C9BC" w:rsidR="00DE2CA2" w:rsidRPr="00097955" w:rsidRDefault="00DE2CA2" w:rsidP="003E6474">
      <w:pPr>
        <w:pStyle w:val="Geenafstand"/>
        <w:ind w:left="1416" w:hanging="1410"/>
        <w:rPr>
          <w:rFonts w:ascii="Gill Sans MT" w:hAnsi="Gill Sans MT" w:cstheme="minorHAnsi"/>
        </w:rPr>
      </w:pPr>
      <w:r w:rsidRPr="002C4113">
        <w:rPr>
          <w:rFonts w:ascii="Gill Sans MT" w:hAnsi="Gill Sans MT" w:cstheme="minorHAnsi"/>
        </w:rPr>
        <w:t>Aanwezig</w:t>
      </w:r>
      <w:r w:rsidRPr="002C4113">
        <w:rPr>
          <w:rFonts w:ascii="Gill Sans MT" w:hAnsi="Gill Sans MT" w:cstheme="minorHAnsi"/>
        </w:rPr>
        <w:tab/>
        <w:t>:</w:t>
      </w:r>
      <w:r w:rsidR="00860A86">
        <w:rPr>
          <w:rFonts w:ascii="Gill Sans MT" w:hAnsi="Gill Sans MT" w:cstheme="minorHAnsi"/>
        </w:rPr>
        <w:t xml:space="preserve"> </w:t>
      </w:r>
      <w:r w:rsidR="002A405B" w:rsidRPr="00860A86">
        <w:rPr>
          <w:rFonts w:ascii="Gill Sans MT" w:hAnsi="Gill Sans MT"/>
        </w:rPr>
        <w:t>Roos (5a</w:t>
      </w:r>
      <w:r w:rsidR="008C5ED1" w:rsidRPr="00860A86">
        <w:rPr>
          <w:rFonts w:ascii="Gill Sans MT" w:hAnsi="Gill Sans MT"/>
        </w:rPr>
        <w:t>)</w:t>
      </w:r>
      <w:r w:rsidR="003E6474">
        <w:rPr>
          <w:rFonts w:ascii="Gill Sans MT" w:hAnsi="Gill Sans MT"/>
        </w:rPr>
        <w:t>,</w:t>
      </w:r>
      <w:r w:rsidR="002A405B" w:rsidRPr="00860A86">
        <w:rPr>
          <w:rFonts w:ascii="Gill Sans MT" w:hAnsi="Gill Sans MT"/>
        </w:rPr>
        <w:t xml:space="preserve"> Lisa</w:t>
      </w:r>
      <w:r w:rsidR="008C5ED1" w:rsidRPr="00860A86">
        <w:rPr>
          <w:rFonts w:ascii="Gill Sans MT" w:hAnsi="Gill Sans MT"/>
        </w:rPr>
        <w:t xml:space="preserve"> (5/6)</w:t>
      </w:r>
      <w:r w:rsidR="003E6474">
        <w:rPr>
          <w:rFonts w:ascii="Gill Sans MT" w:hAnsi="Gill Sans MT"/>
        </w:rPr>
        <w:t>,</w:t>
      </w:r>
      <w:r w:rsidR="002A405B" w:rsidRPr="00860A86">
        <w:rPr>
          <w:rFonts w:ascii="Gill Sans MT" w:hAnsi="Gill Sans MT"/>
        </w:rPr>
        <w:t xml:space="preserve"> Mauro</w:t>
      </w:r>
      <w:r w:rsidR="008C5ED1" w:rsidRPr="00860A86">
        <w:rPr>
          <w:rFonts w:ascii="Gill Sans MT" w:hAnsi="Gill Sans MT"/>
        </w:rPr>
        <w:t xml:space="preserve"> (6a)</w:t>
      </w:r>
      <w:r w:rsidR="003E6474">
        <w:rPr>
          <w:rFonts w:ascii="Gill Sans MT" w:hAnsi="Gill Sans MT"/>
        </w:rPr>
        <w:t>,</w:t>
      </w:r>
      <w:r w:rsidR="00536A72">
        <w:rPr>
          <w:rFonts w:ascii="Gill Sans MT" w:hAnsi="Gill Sans MT"/>
        </w:rPr>
        <w:t xml:space="preserve"> </w:t>
      </w:r>
      <w:r w:rsidR="00AB68DE">
        <w:rPr>
          <w:rFonts w:ascii="Gill Sans MT" w:hAnsi="Gill Sans MT"/>
        </w:rPr>
        <w:t>Daan</w:t>
      </w:r>
      <w:r w:rsidR="00536A72">
        <w:rPr>
          <w:rFonts w:ascii="Gill Sans MT" w:hAnsi="Gill Sans MT"/>
        </w:rPr>
        <w:t xml:space="preserve"> </w:t>
      </w:r>
      <w:r w:rsidR="008C5ED1" w:rsidRPr="00860A86">
        <w:rPr>
          <w:rFonts w:ascii="Gill Sans MT" w:hAnsi="Gill Sans MT"/>
        </w:rPr>
        <w:t>(</w:t>
      </w:r>
      <w:r w:rsidR="002A405B" w:rsidRPr="00860A86">
        <w:rPr>
          <w:rFonts w:ascii="Gill Sans MT" w:hAnsi="Gill Sans MT"/>
        </w:rPr>
        <w:t>7a</w:t>
      </w:r>
      <w:r w:rsidR="008C5ED1" w:rsidRPr="00860A86">
        <w:rPr>
          <w:rFonts w:ascii="Gill Sans MT" w:hAnsi="Gill Sans MT"/>
        </w:rPr>
        <w:t>)</w:t>
      </w:r>
      <w:r w:rsidR="003E6474">
        <w:rPr>
          <w:rFonts w:ascii="Gill Sans MT" w:hAnsi="Gill Sans MT"/>
        </w:rPr>
        <w:t xml:space="preserve">, </w:t>
      </w:r>
      <w:r w:rsidR="002A405B" w:rsidRPr="00860A86">
        <w:rPr>
          <w:rFonts w:ascii="Gill Sans MT" w:hAnsi="Gill Sans MT"/>
        </w:rPr>
        <w:t>Veerle</w:t>
      </w:r>
      <w:r w:rsidR="002D07EA" w:rsidRPr="00860A86">
        <w:rPr>
          <w:rFonts w:ascii="Gill Sans MT" w:hAnsi="Gill Sans MT"/>
        </w:rPr>
        <w:t xml:space="preserve"> (7b)</w:t>
      </w:r>
      <w:r w:rsidR="003E6474">
        <w:rPr>
          <w:rFonts w:ascii="Gill Sans MT" w:hAnsi="Gill Sans MT"/>
        </w:rPr>
        <w:t>,</w:t>
      </w:r>
      <w:r w:rsidR="002D07EA" w:rsidRPr="00860A86">
        <w:rPr>
          <w:rFonts w:ascii="Gill Sans MT" w:hAnsi="Gill Sans MT"/>
        </w:rPr>
        <w:t xml:space="preserve"> </w:t>
      </w:r>
      <w:r w:rsidR="002A405B" w:rsidRPr="00860A86">
        <w:rPr>
          <w:rFonts w:ascii="Gill Sans MT" w:hAnsi="Gill Sans MT"/>
        </w:rPr>
        <w:t xml:space="preserve">Isa </w:t>
      </w:r>
      <w:r w:rsidR="002D07EA" w:rsidRPr="00860A86">
        <w:rPr>
          <w:rFonts w:ascii="Gill Sans MT" w:hAnsi="Gill Sans MT"/>
        </w:rPr>
        <w:t>(8a)</w:t>
      </w:r>
      <w:r w:rsidR="003E6474">
        <w:rPr>
          <w:rFonts w:ascii="Gill Sans MT" w:hAnsi="Gill Sans MT"/>
        </w:rPr>
        <w:t>,</w:t>
      </w:r>
      <w:r w:rsidR="00860A86">
        <w:rPr>
          <w:rFonts w:ascii="Gill Sans MT" w:hAnsi="Gill Sans MT"/>
        </w:rPr>
        <w:t xml:space="preserve"> </w:t>
      </w:r>
      <w:r w:rsidR="002A405B" w:rsidRPr="00860A86">
        <w:rPr>
          <w:rFonts w:ascii="Gill Sans MT" w:eastAsia="Times New Roman" w:hAnsi="Gill Sans MT"/>
          <w:color w:val="000000"/>
        </w:rPr>
        <w:t>Beau</w:t>
      </w:r>
      <w:r w:rsidR="00860A86" w:rsidRPr="00860A86">
        <w:rPr>
          <w:rFonts w:ascii="Gill Sans MT" w:eastAsia="Times New Roman" w:hAnsi="Gill Sans MT"/>
          <w:color w:val="000000"/>
        </w:rPr>
        <w:t xml:space="preserve"> (8b)</w:t>
      </w:r>
    </w:p>
    <w:p w14:paraId="14282372" w14:textId="2E20552D" w:rsidR="00DE2CA2" w:rsidRPr="002C4113" w:rsidRDefault="00DE2CA2" w:rsidP="00DE2CA2">
      <w:pPr>
        <w:pStyle w:val="Geenafstand"/>
        <w:rPr>
          <w:rFonts w:ascii="Gill Sans MT" w:hAnsi="Gill Sans MT" w:cstheme="minorHAnsi"/>
        </w:rPr>
      </w:pPr>
      <w:r w:rsidRPr="002C4113">
        <w:rPr>
          <w:rFonts w:ascii="Gill Sans MT" w:hAnsi="Gill Sans MT" w:cstheme="minorHAnsi"/>
        </w:rPr>
        <w:t>Afwezig</w:t>
      </w:r>
      <w:r w:rsidRPr="002C4113">
        <w:rPr>
          <w:rFonts w:ascii="Gill Sans MT" w:hAnsi="Gill Sans MT" w:cstheme="minorHAnsi"/>
        </w:rPr>
        <w:tab/>
      </w:r>
      <w:r w:rsidRPr="002C4113">
        <w:rPr>
          <w:rFonts w:ascii="Gill Sans MT" w:hAnsi="Gill Sans MT" w:cstheme="minorHAnsi"/>
        </w:rPr>
        <w:tab/>
        <w:t>:</w:t>
      </w:r>
      <w:r w:rsidR="00D72AE2">
        <w:rPr>
          <w:rFonts w:ascii="Gill Sans MT" w:hAnsi="Gill Sans MT" w:cstheme="minorHAnsi"/>
        </w:rPr>
        <w:t xml:space="preserve"> Beau, Isa</w:t>
      </w:r>
      <w:r w:rsidR="00DD13DE">
        <w:rPr>
          <w:rFonts w:ascii="Gill Sans MT" w:hAnsi="Gill Sans MT" w:cstheme="minorHAnsi"/>
        </w:rPr>
        <w:t xml:space="preserve"> i.v.m. de musical.</w:t>
      </w:r>
    </w:p>
    <w:p w14:paraId="62E49791" w14:textId="098C362C" w:rsidR="00DE2CA2" w:rsidRPr="002C4113" w:rsidRDefault="00DE2CA2" w:rsidP="00DE2CA2">
      <w:pPr>
        <w:pStyle w:val="Geenafstand"/>
        <w:rPr>
          <w:rFonts w:ascii="Gill Sans MT" w:hAnsi="Gill Sans MT" w:cstheme="minorHAnsi"/>
        </w:rPr>
      </w:pPr>
      <w:r w:rsidRPr="002C4113">
        <w:rPr>
          <w:rFonts w:ascii="Gill Sans MT" w:hAnsi="Gill Sans MT" w:cstheme="minorHAnsi"/>
        </w:rPr>
        <w:t>Voorzitter</w:t>
      </w:r>
      <w:r w:rsidR="00A87902">
        <w:rPr>
          <w:rFonts w:ascii="Gill Sans MT" w:hAnsi="Gill Sans MT" w:cstheme="minorHAnsi"/>
        </w:rPr>
        <w:t>s</w:t>
      </w:r>
      <w:r w:rsidRPr="002C4113">
        <w:rPr>
          <w:rFonts w:ascii="Gill Sans MT" w:hAnsi="Gill Sans MT" w:cstheme="minorHAnsi"/>
        </w:rPr>
        <w:t xml:space="preserve"> </w:t>
      </w:r>
      <w:r w:rsidRPr="002C4113">
        <w:rPr>
          <w:rFonts w:ascii="Gill Sans MT" w:hAnsi="Gill Sans MT" w:cstheme="minorHAnsi"/>
        </w:rPr>
        <w:tab/>
        <w:t>:</w:t>
      </w:r>
      <w:r w:rsidR="00FA5493">
        <w:rPr>
          <w:rFonts w:ascii="Gill Sans MT" w:hAnsi="Gill Sans MT" w:cstheme="minorHAnsi"/>
        </w:rPr>
        <w:t xml:space="preserve"> </w:t>
      </w:r>
      <w:r w:rsidR="00A87902">
        <w:rPr>
          <w:rFonts w:ascii="Gill Sans MT" w:hAnsi="Gill Sans MT" w:cstheme="minorHAnsi"/>
        </w:rPr>
        <w:t>Veerle</w:t>
      </w:r>
    </w:p>
    <w:p w14:paraId="769776A1" w14:textId="3D3533E2" w:rsidR="00DE2CA2" w:rsidRPr="002C4113" w:rsidRDefault="00DE2CA2" w:rsidP="00DE2CA2">
      <w:pPr>
        <w:pStyle w:val="Geenafstand"/>
        <w:rPr>
          <w:rFonts w:ascii="Gill Sans MT" w:hAnsi="Gill Sans MT"/>
        </w:rPr>
      </w:pPr>
      <w:r w:rsidRPr="002C4113">
        <w:rPr>
          <w:rFonts w:ascii="Gill Sans MT" w:hAnsi="Gill Sans MT" w:cstheme="minorHAnsi"/>
        </w:rPr>
        <w:t>Secretaris</w:t>
      </w:r>
      <w:r w:rsidRPr="002C4113">
        <w:rPr>
          <w:rFonts w:ascii="Gill Sans MT" w:hAnsi="Gill Sans MT"/>
        </w:rPr>
        <w:t xml:space="preserve"> </w:t>
      </w:r>
      <w:r w:rsidRPr="002C4113">
        <w:rPr>
          <w:rFonts w:ascii="Gill Sans MT" w:hAnsi="Gill Sans MT"/>
        </w:rPr>
        <w:tab/>
        <w:t>:</w:t>
      </w:r>
      <w:r w:rsidR="00FA5493">
        <w:rPr>
          <w:rFonts w:ascii="Gill Sans MT" w:hAnsi="Gill Sans MT"/>
        </w:rPr>
        <w:t xml:space="preserve"> </w:t>
      </w:r>
      <w:r w:rsidR="00A87902">
        <w:rPr>
          <w:rFonts w:ascii="Gill Sans MT" w:hAnsi="Gill Sans MT"/>
        </w:rPr>
        <w:t>Meester Bas</w:t>
      </w:r>
    </w:p>
    <w:p w14:paraId="2BAF0057" w14:textId="77777777" w:rsidR="00DE2CA2" w:rsidRPr="002C4113" w:rsidRDefault="00DE2CA2" w:rsidP="00DE2CA2">
      <w:pPr>
        <w:pStyle w:val="Geenafstand"/>
        <w:rPr>
          <w:rFonts w:ascii="Gill Sans MT" w:hAnsi="Gill Sans MT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425"/>
        <w:gridCol w:w="7514"/>
      </w:tblGrid>
      <w:tr w:rsidR="00DE2CA2" w:rsidRPr="002C4113" w14:paraId="7665415B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ACDB33" w14:textId="77777777" w:rsidR="00DE2CA2" w:rsidRDefault="00DE2CA2" w:rsidP="0000193C">
            <w:pPr>
              <w:pStyle w:val="Geenafstand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11.30 uur</w:t>
            </w:r>
          </w:p>
          <w:p w14:paraId="49622C50" w14:textId="4B83AEC5" w:rsidR="00DE2CA2" w:rsidRPr="002C4113" w:rsidRDefault="00AC2062" w:rsidP="0000193C">
            <w:pPr>
              <w:pStyle w:val="Geenafstand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5</w:t>
            </w:r>
            <w:r w:rsidR="00DE2CA2" w:rsidRPr="002C4113">
              <w:rPr>
                <w:rFonts w:ascii="Gill Sans MT" w:hAnsi="Gill Sans MT"/>
                <w:b/>
              </w:rPr>
              <w:t xml:space="preserve"> min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4ACB68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A4687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Opening</w:t>
            </w:r>
          </w:p>
          <w:p w14:paraId="6B92B637" w14:textId="5AA12012" w:rsidR="00DE2CA2" w:rsidRPr="002C4113" w:rsidRDefault="00DE2CA2" w:rsidP="00AC2062">
            <w:pPr>
              <w:pStyle w:val="Geenafstand"/>
              <w:rPr>
                <w:rFonts w:ascii="Gill Sans MT" w:hAnsi="Gill Sans MT"/>
              </w:rPr>
            </w:pPr>
            <w:r w:rsidRPr="002C4113">
              <w:rPr>
                <w:rFonts w:ascii="Gill Sans MT" w:hAnsi="Gill Sans MT"/>
              </w:rPr>
              <w:t>Welkom op de</w:t>
            </w:r>
            <w:r>
              <w:rPr>
                <w:rFonts w:ascii="Gill Sans MT" w:hAnsi="Gill Sans MT"/>
              </w:rPr>
              <w:t>ze</w:t>
            </w:r>
            <w:r w:rsidRPr="002C4113">
              <w:rPr>
                <w:rFonts w:ascii="Gill Sans MT" w:hAnsi="Gill Sans MT"/>
              </w:rPr>
              <w:t xml:space="preserve"> </w:t>
            </w:r>
            <w:r w:rsidR="00D72AE2">
              <w:rPr>
                <w:rFonts w:ascii="Gill Sans MT" w:hAnsi="Gill Sans MT"/>
              </w:rPr>
              <w:t>vijfde</w:t>
            </w:r>
            <w:r>
              <w:rPr>
                <w:rFonts w:ascii="Gill Sans MT" w:hAnsi="Gill Sans MT"/>
              </w:rPr>
              <w:t xml:space="preserve"> </w:t>
            </w:r>
            <w:r w:rsidRPr="002C4113">
              <w:rPr>
                <w:rFonts w:ascii="Gill Sans MT" w:hAnsi="Gill Sans MT"/>
              </w:rPr>
              <w:t>leerlingenraad van dit schooljaar.</w:t>
            </w:r>
          </w:p>
        </w:tc>
      </w:tr>
      <w:tr w:rsidR="00DE2CA2" w:rsidRPr="002C4113" w14:paraId="5B237770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9371F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  <w:p w14:paraId="1C146BDE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2 min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7AE1B0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310610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  <w:p w14:paraId="4AC26795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De agenda</w:t>
            </w:r>
          </w:p>
          <w:p w14:paraId="004C5706" w14:textId="77777777" w:rsidR="00DE2CA2" w:rsidRDefault="00DE2CA2" w:rsidP="00AC2062">
            <w:pPr>
              <w:pStyle w:val="Geenafstand"/>
              <w:rPr>
                <w:rFonts w:ascii="Gill Sans MT" w:hAnsi="Gill Sans MT"/>
              </w:rPr>
            </w:pPr>
            <w:r w:rsidRPr="002C4113">
              <w:rPr>
                <w:rFonts w:ascii="Gill Sans MT" w:hAnsi="Gill Sans MT"/>
              </w:rPr>
              <w:t>Staan alle punten erop die besproken moeten worden, of moet er nog wat bij?</w:t>
            </w:r>
          </w:p>
          <w:p w14:paraId="41C26EDA" w14:textId="57CF7BAC" w:rsidR="00F11001" w:rsidRPr="002C4113" w:rsidRDefault="00F11001" w:rsidP="00AC2062">
            <w:pPr>
              <w:pStyle w:val="Geenafstand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Nee, het is genoeg voor de laatste vergadering</w:t>
            </w:r>
            <w:r w:rsidR="00DD13DE">
              <w:rPr>
                <w:rFonts w:ascii="Gill Sans MT" w:hAnsi="Gill Sans MT"/>
              </w:rPr>
              <w:t>.</w:t>
            </w:r>
          </w:p>
        </w:tc>
      </w:tr>
      <w:tr w:rsidR="00DE2CA2" w:rsidRPr="002C4113" w14:paraId="30017735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9E025" w14:textId="46D7E60A" w:rsidR="00DE2CA2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08F130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</w:tcPr>
          <w:p w14:paraId="6D56A4E9" w14:textId="77777777" w:rsidR="00DE2CA2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</w:p>
        </w:tc>
      </w:tr>
      <w:tr w:rsidR="00DE2CA2" w:rsidRPr="002C4113" w14:paraId="23E76E97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6E9C5" w14:textId="005DEC5D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2830947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45EECF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</w:tr>
      <w:tr w:rsidR="008E754A" w:rsidRPr="002C4113" w14:paraId="4D3D3D7B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F2470" w14:textId="5252F413" w:rsidR="008E754A" w:rsidRDefault="00AB68DE" w:rsidP="0000193C">
            <w:pPr>
              <w:pStyle w:val="Geenafstand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10 min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959CC1" w14:textId="77777777" w:rsidR="008E754A" w:rsidRPr="002C4113" w:rsidRDefault="008E754A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</w:tcPr>
          <w:p w14:paraId="7CE62AF2" w14:textId="536A50D2" w:rsidR="008E754A" w:rsidRDefault="008E754A" w:rsidP="0000193C">
            <w:pPr>
              <w:pStyle w:val="Geenafstand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Invulling </w:t>
            </w:r>
            <w:r w:rsidR="00AB68DE">
              <w:rPr>
                <w:rFonts w:ascii="Gill Sans MT" w:hAnsi="Gill Sans MT"/>
                <w:b/>
              </w:rPr>
              <w:t>stukje tuin bij groep 6</w:t>
            </w:r>
          </w:p>
          <w:p w14:paraId="4D1A44FB" w14:textId="5077398C" w:rsidR="007A3807" w:rsidRDefault="00A87902" w:rsidP="00FA5493">
            <w:pPr>
              <w:pStyle w:val="Geenafstand"/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We hebben de vorige keer met meester Wim een plan gemaakt. Hoe staat het ervoor? Wat zijn de volgende stappen, wanneer gaan we die doen en wie gaat er helpen?</w:t>
            </w:r>
          </w:p>
          <w:p w14:paraId="0116D7E4" w14:textId="3898EAE2" w:rsidR="001139F4" w:rsidRPr="0012549F" w:rsidRDefault="00DD13DE" w:rsidP="00135F0E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>
              <w:rPr>
                <w:rFonts w:ascii="Gill Sans MT" w:hAnsi="Gill Sans MT"/>
                <w:bCs/>
                <w:i/>
                <w:iCs/>
              </w:rPr>
              <w:t>De t</w:t>
            </w:r>
            <w:r w:rsidR="00D02435" w:rsidRPr="0012549F">
              <w:rPr>
                <w:rFonts w:ascii="Gill Sans MT" w:hAnsi="Gill Sans MT"/>
                <w:bCs/>
                <w:i/>
                <w:iCs/>
              </w:rPr>
              <w:t xml:space="preserve">uin is leeggehaald. </w:t>
            </w:r>
            <w:r>
              <w:rPr>
                <w:rFonts w:ascii="Gill Sans MT" w:hAnsi="Gill Sans MT"/>
                <w:bCs/>
                <w:i/>
                <w:iCs/>
              </w:rPr>
              <w:t>Het i</w:t>
            </w:r>
            <w:r w:rsidR="00D02435" w:rsidRPr="0012549F">
              <w:rPr>
                <w:rFonts w:ascii="Gill Sans MT" w:hAnsi="Gill Sans MT"/>
                <w:bCs/>
                <w:i/>
                <w:iCs/>
              </w:rPr>
              <w:t xml:space="preserve">nsectenhotel staat er al. Een vogelhuisje is ook al gebracht. </w:t>
            </w:r>
            <w:r w:rsidR="00924F75" w:rsidRPr="0012549F">
              <w:rPr>
                <w:rFonts w:ascii="Gill Sans MT" w:hAnsi="Gill Sans MT"/>
                <w:bCs/>
                <w:i/>
                <w:iCs/>
              </w:rPr>
              <w:t xml:space="preserve">Kunstgras is er ook al. </w:t>
            </w:r>
            <w:r w:rsidR="00135F0E">
              <w:rPr>
                <w:rFonts w:ascii="Gill Sans MT" w:hAnsi="Gill Sans MT"/>
                <w:bCs/>
                <w:i/>
                <w:iCs/>
              </w:rPr>
              <w:t xml:space="preserve">Dit wordt straks allemaal in de nieuwe tuin geplaatst. </w:t>
            </w:r>
            <w:r w:rsidR="001139F4" w:rsidRPr="0012549F">
              <w:rPr>
                <w:rFonts w:ascii="Gill Sans MT" w:hAnsi="Gill Sans MT"/>
                <w:bCs/>
                <w:i/>
                <w:iCs/>
              </w:rPr>
              <w:t xml:space="preserve">Leuk hoe we dat met elkaar hebben gedaan. </w:t>
            </w:r>
          </w:p>
          <w:p w14:paraId="49AB5734" w14:textId="12271C41" w:rsidR="00FA5493" w:rsidRPr="00FA5493" w:rsidRDefault="00FA5493" w:rsidP="00FA5493">
            <w:pPr>
              <w:pStyle w:val="Geenafstand"/>
              <w:rPr>
                <w:rFonts w:ascii="Gill Sans MT" w:hAnsi="Gill Sans MT"/>
                <w:bCs/>
              </w:rPr>
            </w:pPr>
          </w:p>
        </w:tc>
      </w:tr>
      <w:tr w:rsidR="00DE2CA2" w:rsidRPr="002C4113" w14:paraId="61CDEF2D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4EBFE0" w14:textId="71D06CE6" w:rsidR="00BA2CA1" w:rsidRPr="009E5A84" w:rsidRDefault="000A656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  <w:r>
              <w:rPr>
                <w:rFonts w:ascii="Gill Sans MT" w:hAnsi="Gill Sans MT"/>
                <w:b/>
                <w:lang w:val="sv-SE"/>
              </w:rPr>
              <w:t>10</w:t>
            </w:r>
            <w:r w:rsidR="00BA2CA1" w:rsidRPr="009E5A84">
              <w:rPr>
                <w:rFonts w:ascii="Gill Sans MT" w:hAnsi="Gill Sans MT"/>
                <w:b/>
                <w:lang w:val="sv-SE"/>
              </w:rPr>
              <w:t xml:space="preserve"> min</w:t>
            </w:r>
          </w:p>
          <w:p w14:paraId="38E76E72" w14:textId="77777777" w:rsidR="00BA2CA1" w:rsidRPr="009E5A84" w:rsidRDefault="00BA2CA1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040AECE4" w14:textId="77777777" w:rsidR="00BA2CA1" w:rsidRPr="009E5A84" w:rsidRDefault="00BA2CA1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00B2A97A" w14:textId="77777777" w:rsidR="00FA5493" w:rsidRPr="009E5A84" w:rsidRDefault="00FA549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024A2EBC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B8B4786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1BF0B2DA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8F594E8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DDBE878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3FF95961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3A70689F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1F1B250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48DD0771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EAAF4E2" w14:textId="77777777" w:rsidR="008119D3" w:rsidRDefault="008119D3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008A6635" w14:textId="22BB989D" w:rsidR="00DE2CA2" w:rsidRPr="009E5A84" w:rsidRDefault="00DE2CA2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  <w:r w:rsidRPr="009E5A84">
              <w:rPr>
                <w:rFonts w:ascii="Gill Sans MT" w:hAnsi="Gill Sans MT"/>
                <w:b/>
                <w:lang w:val="sv-SE"/>
              </w:rPr>
              <w:t>1</w:t>
            </w:r>
            <w:r w:rsidR="003861BD">
              <w:rPr>
                <w:rFonts w:ascii="Gill Sans MT" w:hAnsi="Gill Sans MT"/>
                <w:b/>
                <w:lang w:val="sv-SE"/>
              </w:rPr>
              <w:t>0</w:t>
            </w:r>
            <w:r w:rsidRPr="009E5A84">
              <w:rPr>
                <w:rFonts w:ascii="Gill Sans MT" w:hAnsi="Gill Sans MT"/>
                <w:b/>
                <w:lang w:val="sv-SE"/>
              </w:rPr>
              <w:t xml:space="preserve"> min</w:t>
            </w:r>
          </w:p>
          <w:p w14:paraId="587FC071" w14:textId="77777777" w:rsidR="00DE2CA2" w:rsidRPr="009E5A84" w:rsidRDefault="00DE2CA2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380689F1" w14:textId="77777777" w:rsidR="00DE2CA2" w:rsidRPr="009E5A84" w:rsidRDefault="00DE2CA2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DE6AE27" w14:textId="77777777" w:rsidR="00DE2CA2" w:rsidRPr="009E5A84" w:rsidRDefault="00DE2CA2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45B3F292" w14:textId="0DFDEEE6" w:rsidR="00DE2CA2" w:rsidRDefault="00DE2CA2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1C2ABF8" w14:textId="77777777" w:rsidR="003861BD" w:rsidRPr="009E5A84" w:rsidRDefault="003861BD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9080172" w14:textId="77777777" w:rsidR="001B6078" w:rsidRDefault="001B6078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3565BC4A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4DD3CF1E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2C5BF60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1B2B6BD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413E30DC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39C296E7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2479447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0E8D09C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12D317A6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56974697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41E7DDC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6567E68A" w14:textId="77777777" w:rsidR="002435B4" w:rsidRDefault="002435B4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B0F624D" w14:textId="40CF2269" w:rsidR="0015737A" w:rsidRPr="009E5A84" w:rsidRDefault="00991A46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  <w:r>
              <w:rPr>
                <w:rFonts w:ascii="Gill Sans MT" w:hAnsi="Gill Sans MT"/>
                <w:b/>
                <w:lang w:val="sv-SE"/>
              </w:rPr>
              <w:t>1</w:t>
            </w:r>
            <w:r w:rsidR="00994DC9" w:rsidRPr="009E5A84">
              <w:rPr>
                <w:rFonts w:ascii="Gill Sans MT" w:hAnsi="Gill Sans MT"/>
                <w:b/>
                <w:lang w:val="sv-SE"/>
              </w:rPr>
              <w:t>0 min</w:t>
            </w:r>
          </w:p>
          <w:p w14:paraId="579E4376" w14:textId="77777777" w:rsidR="0015737A" w:rsidRPr="009E5A84" w:rsidRDefault="0015737A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1EAFE2D7" w14:textId="77777777" w:rsidR="0015737A" w:rsidRPr="009E5A84" w:rsidRDefault="0015737A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0D384A9E" w14:textId="044C2EB3" w:rsidR="00994DC9" w:rsidRDefault="00994DC9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9A84830" w14:textId="77777777" w:rsidR="003861BD" w:rsidRPr="009E5A84" w:rsidRDefault="003861BD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1B6A09E4" w14:textId="77777777" w:rsidR="00623110" w:rsidRDefault="00623110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7A714588" w14:textId="77777777" w:rsidR="00623110" w:rsidRDefault="00623110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9E38CE7" w14:textId="77777777" w:rsidR="00623110" w:rsidRDefault="00623110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58F25ADE" w14:textId="77777777" w:rsidR="00623110" w:rsidRDefault="00623110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5C24B21A" w14:textId="77777777" w:rsidR="001825DD" w:rsidRDefault="001825DD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5A3D556E" w14:textId="77777777" w:rsidR="00A4408A" w:rsidRDefault="00A4408A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</w:p>
          <w:p w14:paraId="236DB42A" w14:textId="3CDF3692" w:rsidR="00994DC9" w:rsidRPr="009E5A84" w:rsidRDefault="00994DC9" w:rsidP="0000193C">
            <w:pPr>
              <w:pStyle w:val="Geenafstand"/>
              <w:rPr>
                <w:rFonts w:ascii="Gill Sans MT" w:hAnsi="Gill Sans MT"/>
                <w:b/>
                <w:lang w:val="sv-SE"/>
              </w:rPr>
            </w:pPr>
            <w:r w:rsidRPr="009E5A84">
              <w:rPr>
                <w:rFonts w:ascii="Gill Sans MT" w:hAnsi="Gill Sans MT"/>
                <w:b/>
                <w:lang w:val="sv-SE"/>
              </w:rPr>
              <w:t>5 min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A58307" w14:textId="77777777" w:rsidR="00DE2CA2" w:rsidRPr="009E5A84" w:rsidRDefault="00DE2CA2" w:rsidP="0000193C">
            <w:pPr>
              <w:pStyle w:val="Geenafstand"/>
              <w:rPr>
                <w:rFonts w:ascii="Gill Sans MT" w:hAnsi="Gill Sans MT"/>
                <w:lang w:val="sv-SE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9CA59F" w14:textId="153981DB" w:rsidR="004341FA" w:rsidRDefault="00A87902" w:rsidP="00994DC9">
            <w:pPr>
              <w:pStyle w:val="Geenafstand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Junior sportcoach</w:t>
            </w:r>
          </w:p>
          <w:p w14:paraId="3E1C1365" w14:textId="0F60E989" w:rsidR="004341FA" w:rsidRDefault="00A87902" w:rsidP="00994DC9">
            <w:pPr>
              <w:pStyle w:val="Geenafstand"/>
              <w:rPr>
                <w:rFonts w:ascii="Gill Sans MT" w:hAnsi="Gill Sans MT"/>
                <w:bCs/>
              </w:rPr>
            </w:pPr>
            <w:r w:rsidRPr="00A87902">
              <w:rPr>
                <w:rFonts w:ascii="Gill Sans MT" w:hAnsi="Gill Sans MT"/>
                <w:bCs/>
              </w:rPr>
              <w:t>Sinds enige tijd hebben we junior sportcoaches op de Alfons Ariens. Wat merken jullie daarvan? Wat gaat er goed?</w:t>
            </w:r>
            <w:r>
              <w:rPr>
                <w:rFonts w:ascii="Gill Sans MT" w:hAnsi="Gill Sans MT"/>
                <w:bCs/>
              </w:rPr>
              <w:t xml:space="preserve"> We zijn benieuwd naar jullie ervaringen.</w:t>
            </w:r>
          </w:p>
          <w:p w14:paraId="3CB3DEEB" w14:textId="601C18B3" w:rsidR="00491312" w:rsidRPr="00135F0E" w:rsidRDefault="004B5E3B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135F0E">
              <w:rPr>
                <w:rFonts w:ascii="Gill Sans MT" w:hAnsi="Gill Sans MT"/>
                <w:bCs/>
                <w:i/>
                <w:iCs/>
              </w:rPr>
              <w:t xml:space="preserve">Daan: </w:t>
            </w:r>
            <w:r w:rsidR="001655D8">
              <w:rPr>
                <w:rFonts w:ascii="Gill Sans MT" w:hAnsi="Gill Sans MT"/>
                <w:bCs/>
                <w:i/>
                <w:iCs/>
              </w:rPr>
              <w:t>Soms hebben sommige kinderen z</w:t>
            </w:r>
            <w:r w:rsidRPr="00135F0E">
              <w:rPr>
                <w:rFonts w:ascii="Gill Sans MT" w:hAnsi="Gill Sans MT"/>
                <w:bCs/>
                <w:i/>
                <w:iCs/>
              </w:rPr>
              <w:t xml:space="preserve">elf een bal </w:t>
            </w:r>
            <w:r w:rsidR="009F4188" w:rsidRPr="00135F0E">
              <w:rPr>
                <w:rFonts w:ascii="Gill Sans MT" w:hAnsi="Gill Sans MT"/>
                <w:bCs/>
                <w:i/>
                <w:iCs/>
              </w:rPr>
              <w:t xml:space="preserve">of iets anders uit </w:t>
            </w:r>
            <w:r w:rsidR="001655D8">
              <w:rPr>
                <w:rFonts w:ascii="Gill Sans MT" w:hAnsi="Gill Sans MT"/>
                <w:bCs/>
                <w:i/>
                <w:iCs/>
              </w:rPr>
              <w:t xml:space="preserve">de bak </w:t>
            </w:r>
            <w:r w:rsidRPr="00135F0E">
              <w:rPr>
                <w:rFonts w:ascii="Gill Sans MT" w:hAnsi="Gill Sans MT"/>
                <w:bCs/>
                <w:i/>
                <w:iCs/>
              </w:rPr>
              <w:t xml:space="preserve">gepakt, dit mag niet!! </w:t>
            </w:r>
            <w:r w:rsidR="00135F0E">
              <w:rPr>
                <w:rFonts w:ascii="Gill Sans MT" w:hAnsi="Gill Sans MT"/>
                <w:bCs/>
                <w:i/>
                <w:iCs/>
              </w:rPr>
              <w:t>Het moet wel i</w:t>
            </w:r>
            <w:r w:rsidR="009F4188" w:rsidRPr="00135F0E">
              <w:rPr>
                <w:rFonts w:ascii="Gill Sans MT" w:hAnsi="Gill Sans MT"/>
                <w:bCs/>
                <w:i/>
                <w:iCs/>
              </w:rPr>
              <w:t xml:space="preserve">n overleg met de sportcoach. </w:t>
            </w:r>
          </w:p>
          <w:p w14:paraId="13EBD8FB" w14:textId="3894E2EC" w:rsidR="0012549F" w:rsidRPr="00135F0E" w:rsidRDefault="00491312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135F0E">
              <w:rPr>
                <w:rFonts w:ascii="Gill Sans MT" w:hAnsi="Gill Sans MT"/>
                <w:bCs/>
                <w:i/>
                <w:iCs/>
              </w:rPr>
              <w:t xml:space="preserve">Lisa: </w:t>
            </w:r>
            <w:r w:rsidR="009F4188" w:rsidRPr="00135F0E">
              <w:rPr>
                <w:rFonts w:ascii="Gill Sans MT" w:hAnsi="Gill Sans MT"/>
                <w:bCs/>
                <w:i/>
                <w:iCs/>
              </w:rPr>
              <w:t xml:space="preserve">Sommige ballen zijn erg hard. Goede voetballen, nette bak. Meer keus nu. Vraag: moeten de sportcoaches ook “ruzie” oplossen. </w:t>
            </w:r>
            <w:r w:rsidR="003117DE" w:rsidRPr="00135F0E">
              <w:rPr>
                <w:rFonts w:ascii="Gill Sans MT" w:hAnsi="Gill Sans MT"/>
                <w:bCs/>
                <w:i/>
                <w:iCs/>
              </w:rPr>
              <w:t xml:space="preserve">Die vragen we na bij GA Harderwijk. </w:t>
            </w:r>
          </w:p>
          <w:p w14:paraId="73EC0761" w14:textId="3609181D" w:rsidR="00491312" w:rsidRPr="00135F0E" w:rsidRDefault="00491312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135F0E">
              <w:rPr>
                <w:rFonts w:ascii="Gill Sans MT" w:hAnsi="Gill Sans MT"/>
                <w:bCs/>
                <w:i/>
                <w:iCs/>
              </w:rPr>
              <w:t xml:space="preserve">Mauro, niet te hoog ermee, er komen </w:t>
            </w:r>
            <w:r w:rsidR="008354A4" w:rsidRPr="00135F0E">
              <w:rPr>
                <w:rFonts w:ascii="Gill Sans MT" w:hAnsi="Gill Sans MT"/>
                <w:bCs/>
                <w:i/>
                <w:iCs/>
              </w:rPr>
              <w:t>regelmatig</w:t>
            </w:r>
            <w:r w:rsidRPr="00135F0E">
              <w:rPr>
                <w:rFonts w:ascii="Gill Sans MT" w:hAnsi="Gill Sans MT"/>
                <w:bCs/>
                <w:i/>
                <w:iCs/>
              </w:rPr>
              <w:t xml:space="preserve"> ballen op het dak. </w:t>
            </w:r>
          </w:p>
          <w:p w14:paraId="1717E287" w14:textId="4338CFED" w:rsidR="00491312" w:rsidRPr="00135F0E" w:rsidRDefault="00491312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135F0E">
              <w:rPr>
                <w:rFonts w:ascii="Gill Sans MT" w:hAnsi="Gill Sans MT"/>
                <w:bCs/>
                <w:i/>
                <w:iCs/>
              </w:rPr>
              <w:t>Roos</w:t>
            </w:r>
            <w:r w:rsidR="008354A4" w:rsidRPr="00135F0E">
              <w:rPr>
                <w:rFonts w:ascii="Gill Sans MT" w:hAnsi="Gill Sans MT"/>
                <w:bCs/>
                <w:i/>
                <w:iCs/>
              </w:rPr>
              <w:t xml:space="preserve">: leuk, </w:t>
            </w:r>
            <w:r w:rsidR="008F7563">
              <w:rPr>
                <w:rFonts w:ascii="Gill Sans MT" w:hAnsi="Gill Sans MT"/>
                <w:bCs/>
                <w:i/>
                <w:iCs/>
              </w:rPr>
              <w:t xml:space="preserve">we </w:t>
            </w:r>
            <w:r w:rsidR="008354A4" w:rsidRPr="00135F0E">
              <w:rPr>
                <w:rFonts w:ascii="Gill Sans MT" w:hAnsi="Gill Sans MT"/>
                <w:bCs/>
                <w:i/>
                <w:iCs/>
              </w:rPr>
              <w:t>kunnen er spullen uit halen</w:t>
            </w:r>
            <w:r w:rsidR="008F7563">
              <w:rPr>
                <w:rFonts w:ascii="Gill Sans MT" w:hAnsi="Gill Sans MT"/>
                <w:bCs/>
                <w:i/>
                <w:iCs/>
              </w:rPr>
              <w:t>, o</w:t>
            </w:r>
            <w:r w:rsidR="008354A4" w:rsidRPr="00135F0E">
              <w:rPr>
                <w:rFonts w:ascii="Gill Sans MT" w:hAnsi="Gill Sans MT"/>
                <w:bCs/>
                <w:i/>
                <w:iCs/>
              </w:rPr>
              <w:t xml:space="preserve">nder toezicht van de sportcoach. </w:t>
            </w:r>
          </w:p>
          <w:p w14:paraId="4FD05094" w14:textId="4456DA96" w:rsidR="00B919CD" w:rsidRPr="00135F0E" w:rsidRDefault="00B919CD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135F0E">
              <w:rPr>
                <w:rFonts w:ascii="Gill Sans MT" w:hAnsi="Gill Sans MT"/>
                <w:bCs/>
                <w:i/>
                <w:iCs/>
              </w:rPr>
              <w:t xml:space="preserve">Veerle: </w:t>
            </w:r>
            <w:r w:rsidR="00F43269">
              <w:rPr>
                <w:rFonts w:ascii="Gill Sans MT" w:hAnsi="Gill Sans MT"/>
                <w:bCs/>
                <w:i/>
                <w:iCs/>
              </w:rPr>
              <w:t>De b</w:t>
            </w:r>
            <w:r w:rsidRPr="00135F0E">
              <w:rPr>
                <w:rFonts w:ascii="Gill Sans MT" w:hAnsi="Gill Sans MT"/>
                <w:bCs/>
                <w:i/>
                <w:iCs/>
              </w:rPr>
              <w:t xml:space="preserve">al </w:t>
            </w:r>
            <w:r w:rsidR="00F43269">
              <w:rPr>
                <w:rFonts w:ascii="Gill Sans MT" w:hAnsi="Gill Sans MT"/>
                <w:bCs/>
                <w:i/>
                <w:iCs/>
              </w:rPr>
              <w:t xml:space="preserve">graag </w:t>
            </w:r>
            <w:r w:rsidRPr="00135F0E">
              <w:rPr>
                <w:rFonts w:ascii="Gill Sans MT" w:hAnsi="Gill Sans MT"/>
                <w:bCs/>
                <w:i/>
                <w:iCs/>
              </w:rPr>
              <w:t>voor de goede bedoeling gebruiken.</w:t>
            </w:r>
          </w:p>
          <w:p w14:paraId="0CB2B138" w14:textId="5DD2DDF4" w:rsidR="003D2F7F" w:rsidRPr="00F43269" w:rsidRDefault="00F43269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>
              <w:rPr>
                <w:rFonts w:ascii="Gill Sans MT" w:hAnsi="Gill Sans MT"/>
                <w:bCs/>
                <w:i/>
                <w:iCs/>
              </w:rPr>
              <w:t>Het wordt vaak</w:t>
            </w:r>
            <w:r w:rsidR="003D2F7F" w:rsidRPr="00135F0E">
              <w:rPr>
                <w:rFonts w:ascii="Gill Sans MT" w:hAnsi="Gill Sans MT"/>
                <w:bCs/>
                <w:i/>
                <w:iCs/>
              </w:rPr>
              <w:t xml:space="preserve"> gebruikt, bijna alle </w:t>
            </w:r>
            <w:r w:rsidR="003D2F7F" w:rsidRPr="00F43269">
              <w:rPr>
                <w:rFonts w:ascii="Gill Sans MT" w:hAnsi="Gill Sans MT"/>
                <w:bCs/>
                <w:i/>
                <w:iCs/>
              </w:rPr>
              <w:t xml:space="preserve">pauzes buiten. </w:t>
            </w:r>
            <w:r w:rsidR="00CA254E" w:rsidRPr="00F43269">
              <w:rPr>
                <w:rFonts w:ascii="Gill Sans MT" w:hAnsi="Gill Sans MT"/>
                <w:bCs/>
                <w:i/>
                <w:iCs/>
              </w:rPr>
              <w:t xml:space="preserve">Wel de grote pauzes. </w:t>
            </w:r>
            <w:r w:rsidR="008119D3" w:rsidRPr="00F43269">
              <w:rPr>
                <w:rFonts w:ascii="Gill Sans MT" w:hAnsi="Gill Sans MT"/>
                <w:bCs/>
                <w:i/>
                <w:iCs/>
              </w:rPr>
              <w:t>Er missen wel wat ballen al. Dat moet goed in de gaten worden gehouden. Maar de kinderen zijn wel erg blij met de extra speel mogelijkheden.</w:t>
            </w:r>
          </w:p>
          <w:p w14:paraId="18CDAD9D" w14:textId="77777777" w:rsidR="00491312" w:rsidRPr="00F43269" w:rsidRDefault="00491312" w:rsidP="00994DC9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</w:p>
          <w:p w14:paraId="132D6DB0" w14:textId="26F51D05" w:rsidR="00994DC9" w:rsidRPr="00994DC9" w:rsidRDefault="00A87902" w:rsidP="00994DC9">
            <w:pPr>
              <w:pStyle w:val="Geenafstand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Terugkijken op het afgelopen jaar</w:t>
            </w:r>
          </w:p>
          <w:p w14:paraId="2DF90692" w14:textId="72501CC2" w:rsidR="000A6564" w:rsidRDefault="00A87902" w:rsidP="0000193C">
            <w:pPr>
              <w:pStyle w:val="Geenafstand"/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 xml:space="preserve">Het schooljaar zit er bijna op en </w:t>
            </w:r>
            <w:r w:rsidR="003861BD">
              <w:rPr>
                <w:rFonts w:ascii="Gill Sans MT" w:hAnsi="Gill Sans MT"/>
                <w:bCs/>
              </w:rPr>
              <w:t>dan hebben we als leerlingenraad 5 keer vergaderd. Hoe vonden jullie het? Wat hebben jullie ervan geleerd? Zou je het volgend jaar weer willen? Z</w:t>
            </w:r>
            <w:r w:rsidR="001B6078">
              <w:rPr>
                <w:rFonts w:ascii="Gill Sans MT" w:hAnsi="Gill Sans MT"/>
                <w:bCs/>
              </w:rPr>
              <w:t>o</w:t>
            </w:r>
            <w:r w:rsidR="003861BD">
              <w:rPr>
                <w:rFonts w:ascii="Gill Sans MT" w:hAnsi="Gill Sans MT"/>
                <w:bCs/>
              </w:rPr>
              <w:t xml:space="preserve"> ja, waarom? En waarom moeten andere leerlingen volgend jaar zich aanmelden voor de leerlingenraad?</w:t>
            </w:r>
          </w:p>
          <w:p w14:paraId="3A90244B" w14:textId="55C499E0" w:rsidR="00991A46" w:rsidRPr="00F43269" w:rsidRDefault="001B6078" w:rsidP="0000193C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F43269">
              <w:rPr>
                <w:rFonts w:ascii="Gill Sans MT" w:hAnsi="Gill Sans MT"/>
                <w:bCs/>
                <w:i/>
                <w:iCs/>
              </w:rPr>
              <w:t xml:space="preserve">Daan: </w:t>
            </w:r>
            <w:r w:rsidR="00F43269">
              <w:rPr>
                <w:rFonts w:ascii="Gill Sans MT" w:hAnsi="Gill Sans MT"/>
                <w:bCs/>
                <w:i/>
                <w:iCs/>
              </w:rPr>
              <w:t>ik v</w:t>
            </w:r>
            <w:r w:rsidR="001B127E" w:rsidRPr="00F43269">
              <w:rPr>
                <w:rFonts w:ascii="Gill Sans MT" w:hAnsi="Gill Sans MT"/>
                <w:bCs/>
                <w:i/>
                <w:iCs/>
              </w:rPr>
              <w:t xml:space="preserve">ond het erg leuk omdat je je mooie dingen bespreekt. </w:t>
            </w:r>
            <w:r w:rsidR="00F43269">
              <w:rPr>
                <w:rFonts w:ascii="Gill Sans MT" w:hAnsi="Gill Sans MT"/>
                <w:bCs/>
                <w:i/>
                <w:iCs/>
              </w:rPr>
              <w:t>Het i</w:t>
            </w:r>
            <w:r w:rsidR="001B127E" w:rsidRPr="00F43269">
              <w:rPr>
                <w:rFonts w:ascii="Gill Sans MT" w:hAnsi="Gill Sans MT"/>
                <w:bCs/>
                <w:i/>
                <w:iCs/>
              </w:rPr>
              <w:t xml:space="preserve">s erg interessant. Daan zou het nog </w:t>
            </w:r>
            <w:r w:rsidR="005166AD" w:rsidRPr="00F43269">
              <w:rPr>
                <w:rFonts w:ascii="Gill Sans MT" w:hAnsi="Gill Sans MT"/>
                <w:bCs/>
                <w:i/>
                <w:iCs/>
              </w:rPr>
              <w:t>wel</w:t>
            </w:r>
            <w:r w:rsidR="001B127E" w:rsidRPr="00F43269">
              <w:rPr>
                <w:rFonts w:ascii="Gill Sans MT" w:hAnsi="Gill Sans MT"/>
                <w:bCs/>
                <w:i/>
                <w:iCs/>
              </w:rPr>
              <w:t xml:space="preserve"> een keer willen omdat je meedenkt over belangrijke zaken. Je weet ook wat er gaat gebeuren. </w:t>
            </w:r>
            <w:r w:rsidR="005166AD" w:rsidRPr="00F43269">
              <w:rPr>
                <w:rFonts w:ascii="Gill Sans MT" w:hAnsi="Gill Sans MT"/>
                <w:bCs/>
                <w:i/>
                <w:iCs/>
              </w:rPr>
              <w:t>Daan adviseert positief voor volgend jaar.</w:t>
            </w:r>
          </w:p>
          <w:p w14:paraId="198977D3" w14:textId="3F742CDF" w:rsidR="005166AD" w:rsidRPr="00F43269" w:rsidRDefault="005166AD" w:rsidP="0000193C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F43269">
              <w:rPr>
                <w:rFonts w:ascii="Gill Sans MT" w:hAnsi="Gill Sans MT"/>
                <w:bCs/>
                <w:i/>
                <w:iCs/>
              </w:rPr>
              <w:lastRenderedPageBreak/>
              <w:t xml:space="preserve">Roos: het is erg leuk omdat je allerlei dingen over school bespreekt. </w:t>
            </w:r>
            <w:r w:rsidR="00F575BD" w:rsidRPr="00F43269">
              <w:rPr>
                <w:rFonts w:ascii="Gill Sans MT" w:hAnsi="Gill Sans MT"/>
                <w:bCs/>
                <w:i/>
                <w:iCs/>
              </w:rPr>
              <w:t xml:space="preserve">Het was nog </w:t>
            </w:r>
            <w:r w:rsidR="006D1436" w:rsidRPr="00F43269">
              <w:rPr>
                <w:rFonts w:ascii="Gill Sans MT" w:hAnsi="Gill Sans MT"/>
                <w:bCs/>
                <w:i/>
                <w:iCs/>
              </w:rPr>
              <w:t>l</w:t>
            </w:r>
            <w:r w:rsidR="00F575BD" w:rsidRPr="00F43269">
              <w:rPr>
                <w:rFonts w:ascii="Gill Sans MT" w:hAnsi="Gill Sans MT"/>
                <w:bCs/>
                <w:i/>
                <w:iCs/>
              </w:rPr>
              <w:t xml:space="preserve">euker dan verwacht. Volgend schooljaar is het wel erg leuk als er iemand anders mag. </w:t>
            </w:r>
          </w:p>
          <w:p w14:paraId="66EA33A9" w14:textId="093EACEB" w:rsidR="006D1436" w:rsidRPr="00F43269" w:rsidRDefault="006D1436" w:rsidP="0000193C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F43269">
              <w:rPr>
                <w:rFonts w:ascii="Gill Sans MT" w:hAnsi="Gill Sans MT"/>
                <w:bCs/>
                <w:i/>
                <w:iCs/>
              </w:rPr>
              <w:t>Mauro</w:t>
            </w:r>
            <w:r w:rsidR="00F43269">
              <w:rPr>
                <w:rFonts w:ascii="Gill Sans MT" w:hAnsi="Gill Sans MT"/>
                <w:bCs/>
                <w:i/>
                <w:iCs/>
              </w:rPr>
              <w:t>: ik v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ond het ook erg leuk. Mooi om dingen van het schoolplein te bespreken en kinderen uit andere groepen heb leren kennen. </w:t>
            </w:r>
          </w:p>
          <w:p w14:paraId="7CA94816" w14:textId="31D9C5E0" w:rsidR="006D2E9C" w:rsidRPr="00F43269" w:rsidRDefault="006D2E9C" w:rsidP="0000193C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F43269">
              <w:rPr>
                <w:rFonts w:ascii="Gill Sans MT" w:hAnsi="Gill Sans MT"/>
                <w:bCs/>
                <w:i/>
                <w:iCs/>
              </w:rPr>
              <w:t xml:space="preserve">Lisa: </w:t>
            </w:r>
            <w:r w:rsidR="00F43269">
              <w:rPr>
                <w:rFonts w:ascii="Gill Sans MT" w:hAnsi="Gill Sans MT"/>
                <w:bCs/>
                <w:i/>
                <w:iCs/>
              </w:rPr>
              <w:t xml:space="preserve">ik 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vind het erg leuk, zou nog </w:t>
            </w:r>
            <w:r w:rsidR="008D0475">
              <w:rPr>
                <w:rFonts w:ascii="Gill Sans MT" w:hAnsi="Gill Sans MT"/>
                <w:bCs/>
                <w:i/>
                <w:iCs/>
              </w:rPr>
              <w:t>wel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 een jaar door willen. </w:t>
            </w:r>
            <w:r w:rsidR="00EB134A" w:rsidRPr="00F43269">
              <w:rPr>
                <w:rFonts w:ascii="Gill Sans MT" w:hAnsi="Gill Sans MT"/>
                <w:bCs/>
                <w:i/>
                <w:iCs/>
              </w:rPr>
              <w:t xml:space="preserve">Het is gezellig en je kan met elkaar over </w:t>
            </w:r>
            <w:r w:rsidR="008D0475">
              <w:rPr>
                <w:rFonts w:ascii="Gill Sans MT" w:hAnsi="Gill Sans MT"/>
                <w:bCs/>
                <w:i/>
                <w:iCs/>
              </w:rPr>
              <w:t>een</w:t>
            </w:r>
            <w:r w:rsidR="00EB134A" w:rsidRPr="00F43269">
              <w:rPr>
                <w:rFonts w:ascii="Gill Sans MT" w:hAnsi="Gill Sans MT"/>
                <w:bCs/>
                <w:i/>
                <w:iCs/>
              </w:rPr>
              <w:t xml:space="preserve"> onderwerp praten. Leuk dat je het met de klas voorbereid</w:t>
            </w:r>
            <w:r w:rsidR="008D0475">
              <w:rPr>
                <w:rFonts w:ascii="Gill Sans MT" w:hAnsi="Gill Sans MT"/>
                <w:bCs/>
                <w:i/>
                <w:iCs/>
              </w:rPr>
              <w:t>t</w:t>
            </w:r>
            <w:r w:rsidR="00EB134A" w:rsidRPr="00F43269">
              <w:rPr>
                <w:rFonts w:ascii="Gill Sans MT" w:hAnsi="Gill Sans MT"/>
                <w:bCs/>
                <w:i/>
                <w:iCs/>
              </w:rPr>
              <w:t xml:space="preserve">. </w:t>
            </w:r>
          </w:p>
          <w:p w14:paraId="572F9147" w14:textId="762CED5F" w:rsidR="00041941" w:rsidRPr="00F43269" w:rsidRDefault="00041941" w:rsidP="0000193C">
            <w:pPr>
              <w:pStyle w:val="Geenafstand"/>
              <w:rPr>
                <w:rFonts w:ascii="Gill Sans MT" w:hAnsi="Gill Sans MT"/>
                <w:bCs/>
                <w:i/>
                <w:iCs/>
              </w:rPr>
            </w:pPr>
            <w:r w:rsidRPr="00F43269">
              <w:rPr>
                <w:rFonts w:ascii="Gill Sans MT" w:hAnsi="Gill Sans MT"/>
                <w:bCs/>
                <w:i/>
                <w:iCs/>
              </w:rPr>
              <w:t xml:space="preserve">Veerle: </w:t>
            </w:r>
            <w:r w:rsidR="008D0475">
              <w:rPr>
                <w:rFonts w:ascii="Gill Sans MT" w:hAnsi="Gill Sans MT"/>
                <w:bCs/>
                <w:i/>
                <w:iCs/>
              </w:rPr>
              <w:t>Het w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as erg leuk, </w:t>
            </w:r>
            <w:r w:rsidR="008D0475">
              <w:rPr>
                <w:rFonts w:ascii="Gill Sans MT" w:hAnsi="Gill Sans MT"/>
                <w:bCs/>
                <w:i/>
                <w:iCs/>
              </w:rPr>
              <w:t xml:space="preserve">maar 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hoef niet nog een jaar want het is </w:t>
            </w:r>
            <w:r w:rsidR="008D0475">
              <w:rPr>
                <w:rFonts w:ascii="Gill Sans MT" w:hAnsi="Gill Sans MT"/>
                <w:bCs/>
                <w:i/>
                <w:iCs/>
              </w:rPr>
              <w:t xml:space="preserve">ook </w:t>
            </w:r>
            <w:r w:rsidRPr="00F43269">
              <w:rPr>
                <w:rFonts w:ascii="Gill Sans MT" w:hAnsi="Gill Sans MT"/>
                <w:bCs/>
                <w:i/>
                <w:iCs/>
              </w:rPr>
              <w:t xml:space="preserve">leuk voor anderen. </w:t>
            </w:r>
            <w:r w:rsidR="007C119D" w:rsidRPr="00F43269">
              <w:rPr>
                <w:rFonts w:ascii="Gill Sans MT" w:hAnsi="Gill Sans MT"/>
                <w:bCs/>
                <w:i/>
                <w:iCs/>
              </w:rPr>
              <w:t>Je leert er ook heel veel van. Bijvoorbeeld hoe je secretaris of voorzitter moet zijn. Dingen goed voorbereiden en samenwerken, samen</w:t>
            </w:r>
            <w:r w:rsidR="003A0C19" w:rsidRPr="00F43269">
              <w:rPr>
                <w:rFonts w:ascii="Gill Sans MT" w:hAnsi="Gill Sans MT"/>
                <w:bCs/>
                <w:i/>
                <w:iCs/>
              </w:rPr>
              <w:t xml:space="preserve"> </w:t>
            </w:r>
            <w:r w:rsidR="007C119D" w:rsidRPr="00F43269">
              <w:rPr>
                <w:rFonts w:ascii="Gill Sans MT" w:hAnsi="Gill Sans MT"/>
                <w:bCs/>
                <w:i/>
                <w:iCs/>
              </w:rPr>
              <w:t xml:space="preserve">nadenken. </w:t>
            </w:r>
          </w:p>
          <w:p w14:paraId="12E916C9" w14:textId="77777777" w:rsidR="0015737A" w:rsidRDefault="0015737A" w:rsidP="0000193C">
            <w:pPr>
              <w:pStyle w:val="Geenafstand"/>
              <w:rPr>
                <w:rFonts w:ascii="Gill Sans MT" w:hAnsi="Gill Sans MT"/>
                <w:b/>
              </w:rPr>
            </w:pPr>
          </w:p>
          <w:p w14:paraId="62A0803A" w14:textId="0A8E5F42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Punten vanuit de groepen</w:t>
            </w:r>
          </w:p>
          <w:p w14:paraId="4264255C" w14:textId="0098F7DE" w:rsidR="00DE2CA2" w:rsidRDefault="00DE2CA2" w:rsidP="0000193C">
            <w:pPr>
              <w:pStyle w:val="Geenafstand"/>
              <w:rPr>
                <w:rFonts w:ascii="Gill Sans MT" w:hAnsi="Gill Sans MT"/>
              </w:rPr>
            </w:pPr>
            <w:r w:rsidRPr="002C4113">
              <w:rPr>
                <w:rFonts w:ascii="Gill Sans MT" w:hAnsi="Gill Sans MT"/>
              </w:rPr>
              <w:t xml:space="preserve">In de week voor de leerlingenraad, is er in elke groep overleg over punten die besproken kunnen worden. </w:t>
            </w:r>
            <w:r w:rsidR="00414635">
              <w:rPr>
                <w:rFonts w:ascii="Gill Sans MT" w:hAnsi="Gill Sans MT"/>
              </w:rPr>
              <w:t xml:space="preserve">Wat leeft er in de groep, iets voor binnen, iets voor buiten. </w:t>
            </w:r>
            <w:r w:rsidRPr="002C4113">
              <w:rPr>
                <w:rFonts w:ascii="Gill Sans MT" w:hAnsi="Gill Sans MT"/>
              </w:rPr>
              <w:t xml:space="preserve">Welke punten hebben jullie meegenomen vanuit je groep? </w:t>
            </w:r>
          </w:p>
          <w:p w14:paraId="0769B0CE" w14:textId="410D78C7" w:rsidR="00623110" w:rsidRPr="008D0475" w:rsidRDefault="007016F2" w:rsidP="0000193C">
            <w:pPr>
              <w:pStyle w:val="Geenafstand"/>
              <w:rPr>
                <w:rFonts w:ascii="Gill Sans MT" w:hAnsi="Gill Sans MT"/>
                <w:i/>
                <w:iCs/>
              </w:rPr>
            </w:pPr>
            <w:r w:rsidRPr="008D0475">
              <w:rPr>
                <w:rFonts w:ascii="Gill Sans MT" w:hAnsi="Gill Sans MT"/>
                <w:i/>
                <w:iCs/>
              </w:rPr>
              <w:t xml:space="preserve">Groep 5/6: een klimboom? Nee deze komt niet helaas. </w:t>
            </w:r>
            <w:r w:rsidR="008D0475">
              <w:rPr>
                <w:rFonts w:ascii="Gill Sans MT" w:hAnsi="Gill Sans MT"/>
                <w:i/>
                <w:iCs/>
              </w:rPr>
              <w:t>Dit heeft met veiligheid te maken. Een l</w:t>
            </w:r>
            <w:r w:rsidRPr="008D0475">
              <w:rPr>
                <w:rFonts w:ascii="Gill Sans MT" w:hAnsi="Gill Sans MT"/>
                <w:i/>
                <w:iCs/>
              </w:rPr>
              <w:t>ooprad</w:t>
            </w:r>
            <w:r w:rsidR="00B81EA9" w:rsidRPr="008D0475">
              <w:rPr>
                <w:rFonts w:ascii="Gill Sans MT" w:hAnsi="Gill Sans MT"/>
                <w:i/>
                <w:iCs/>
              </w:rPr>
              <w:t xml:space="preserve"> zou wel erg leuk zijn. </w:t>
            </w:r>
            <w:r w:rsidR="00381931" w:rsidRPr="008D0475">
              <w:rPr>
                <w:rFonts w:ascii="Gill Sans MT" w:hAnsi="Gill Sans MT"/>
                <w:i/>
                <w:iCs/>
              </w:rPr>
              <w:t xml:space="preserve">Meer klimrekken zou ook fijn zijn. </w:t>
            </w:r>
            <w:r w:rsidR="00F94B77" w:rsidRPr="008D0475">
              <w:rPr>
                <w:rFonts w:ascii="Gill Sans MT" w:hAnsi="Gill Sans MT"/>
                <w:i/>
                <w:iCs/>
              </w:rPr>
              <w:t>Kunnen er vaste lijnen voor 4</w:t>
            </w:r>
            <w:r w:rsidR="00463341">
              <w:rPr>
                <w:rFonts w:ascii="Gill Sans MT" w:hAnsi="Gill Sans MT"/>
                <w:i/>
                <w:iCs/>
              </w:rPr>
              <w:t>-</w:t>
            </w:r>
            <w:r w:rsidR="00F94B77" w:rsidRPr="008D0475">
              <w:rPr>
                <w:rFonts w:ascii="Gill Sans MT" w:hAnsi="Gill Sans MT"/>
                <w:i/>
                <w:iCs/>
              </w:rPr>
              <w:t xml:space="preserve">vakken komen? </w:t>
            </w:r>
            <w:r w:rsidR="00A4408A">
              <w:rPr>
                <w:rFonts w:ascii="Gill Sans MT" w:hAnsi="Gill Sans MT"/>
                <w:i/>
                <w:iCs/>
              </w:rPr>
              <w:t>Meester Bas geeft aan dat juist de donker</w:t>
            </w:r>
            <w:r w:rsidR="00E3496A" w:rsidRPr="008D0475">
              <w:rPr>
                <w:rFonts w:ascii="Gill Sans MT" w:hAnsi="Gill Sans MT"/>
                <w:i/>
                <w:iCs/>
              </w:rPr>
              <w:t xml:space="preserve"> grijze tegels</w:t>
            </w:r>
            <w:r w:rsidR="00DD5940" w:rsidRPr="008D0475">
              <w:rPr>
                <w:rFonts w:ascii="Gill Sans MT" w:hAnsi="Gill Sans MT"/>
                <w:i/>
                <w:iCs/>
              </w:rPr>
              <w:t xml:space="preserve"> </w:t>
            </w:r>
            <w:r w:rsidR="00A4408A">
              <w:rPr>
                <w:rFonts w:ascii="Gill Sans MT" w:hAnsi="Gill Sans MT"/>
                <w:i/>
                <w:iCs/>
              </w:rPr>
              <w:t xml:space="preserve">overal </w:t>
            </w:r>
            <w:r w:rsidR="00DD5940" w:rsidRPr="008D0475">
              <w:rPr>
                <w:rFonts w:ascii="Gill Sans MT" w:hAnsi="Gill Sans MT"/>
                <w:i/>
                <w:iCs/>
              </w:rPr>
              <w:t>de randen</w:t>
            </w:r>
            <w:r w:rsidR="00A4408A">
              <w:rPr>
                <w:rFonts w:ascii="Gill Sans MT" w:hAnsi="Gill Sans MT"/>
                <w:i/>
                <w:iCs/>
              </w:rPr>
              <w:t xml:space="preserve"> voor 4-vakken zijn</w:t>
            </w:r>
            <w:r w:rsidR="00DD5940" w:rsidRPr="008D0475">
              <w:rPr>
                <w:rFonts w:ascii="Gill Sans MT" w:hAnsi="Gill Sans MT"/>
                <w:i/>
                <w:iCs/>
              </w:rPr>
              <w:t xml:space="preserve">. </w:t>
            </w:r>
          </w:p>
          <w:p w14:paraId="7DDB6269" w14:textId="2FB90A42" w:rsidR="00AA73DF" w:rsidRPr="008D0475" w:rsidRDefault="00AA73DF" w:rsidP="0000193C">
            <w:pPr>
              <w:pStyle w:val="Geenafstand"/>
              <w:rPr>
                <w:rFonts w:ascii="Gill Sans MT" w:hAnsi="Gill Sans MT"/>
                <w:i/>
                <w:iCs/>
              </w:rPr>
            </w:pPr>
            <w:r w:rsidRPr="008D0475">
              <w:rPr>
                <w:rFonts w:ascii="Gill Sans MT" w:hAnsi="Gill Sans MT"/>
                <w:i/>
                <w:iCs/>
              </w:rPr>
              <w:t xml:space="preserve">Daan: de mascotte is er nog iet. Hoe gaan we dat regelen? </w:t>
            </w:r>
            <w:r w:rsidR="006D44D7" w:rsidRPr="008D0475">
              <w:rPr>
                <w:rFonts w:ascii="Gill Sans MT" w:hAnsi="Gill Sans MT"/>
                <w:i/>
                <w:iCs/>
              </w:rPr>
              <w:t xml:space="preserve">We gaan het in de weekinfo zetten. </w:t>
            </w:r>
            <w:r w:rsidR="00EA22E6" w:rsidRPr="008D0475">
              <w:rPr>
                <w:rFonts w:ascii="Gill Sans MT" w:hAnsi="Gill Sans MT"/>
                <w:i/>
                <w:iCs/>
              </w:rPr>
              <w:t xml:space="preserve">Meester Bas regelt dit. </w:t>
            </w:r>
          </w:p>
          <w:p w14:paraId="16FA10AB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  <w:p w14:paraId="125E2639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Onderwerpen volgende vergaderingen</w:t>
            </w:r>
          </w:p>
          <w:p w14:paraId="40ED11BA" w14:textId="3BFB08C4" w:rsidR="00DE2CA2" w:rsidRPr="002C4113" w:rsidRDefault="003861BD" w:rsidP="0000193C">
            <w:pPr>
              <w:pStyle w:val="Geenafstand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 is deze keer niet nodig, omdat het helaas de laatste keer is.</w:t>
            </w:r>
          </w:p>
        </w:tc>
      </w:tr>
      <w:tr w:rsidR="00DE2CA2" w:rsidRPr="002C4113" w14:paraId="324417AB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D6CB0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1F5F85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</w:tcPr>
          <w:p w14:paraId="71A06B5F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</w:p>
        </w:tc>
      </w:tr>
      <w:tr w:rsidR="00DE2CA2" w:rsidRPr="002C4113" w14:paraId="7934BBD7" w14:textId="77777777" w:rsidTr="0000193C"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CD435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2C4113">
              <w:rPr>
                <w:rFonts w:ascii="Gill Sans MT" w:hAnsi="Gill Sans MT"/>
                <w:b/>
              </w:rPr>
              <w:t>5 min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75F456" w14:textId="77777777" w:rsidR="00DE2CA2" w:rsidRPr="002C4113" w:rsidRDefault="00DE2CA2" w:rsidP="0000193C">
            <w:pPr>
              <w:pStyle w:val="Geenafstand"/>
              <w:rPr>
                <w:rFonts w:ascii="Gill Sans MT" w:hAnsi="Gill Sans MT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2B3D1E" w14:textId="77777777" w:rsidR="00DE2CA2" w:rsidRDefault="00DE2CA2" w:rsidP="0000193C">
            <w:pPr>
              <w:pStyle w:val="Geenafstand"/>
              <w:rPr>
                <w:rFonts w:ascii="Gill Sans MT" w:hAnsi="Gill Sans MT"/>
                <w:b/>
              </w:rPr>
            </w:pPr>
            <w:r w:rsidRPr="00097955">
              <w:rPr>
                <w:rFonts w:ascii="Gill Sans MT" w:hAnsi="Gill Sans MT"/>
                <w:b/>
              </w:rPr>
              <w:t>Sluiting</w:t>
            </w:r>
          </w:p>
          <w:p w14:paraId="55527CB6" w14:textId="7E03475B" w:rsidR="00AC2062" w:rsidRDefault="00DE2CA2" w:rsidP="002C7371">
            <w:pPr>
              <w:pStyle w:val="Geenafstand"/>
              <w:rPr>
                <w:rFonts w:ascii="Gill Sans MT" w:hAnsi="Gill Sans MT"/>
              </w:rPr>
            </w:pPr>
            <w:r w:rsidRPr="00097955">
              <w:rPr>
                <w:rFonts w:ascii="Gill Sans MT" w:hAnsi="Gill Sans MT"/>
              </w:rPr>
              <w:t>Zijn er nog vragen aan het eind van de vergadering?</w:t>
            </w:r>
          </w:p>
          <w:p w14:paraId="5ED56B90" w14:textId="1E668DE6" w:rsidR="00A4408A" w:rsidRDefault="00A4408A" w:rsidP="002C7371">
            <w:pPr>
              <w:pStyle w:val="Geenafstand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Er zijn geen vragen meer. </w:t>
            </w:r>
          </w:p>
          <w:p w14:paraId="28D47261" w14:textId="7DB28B2D" w:rsidR="00562505" w:rsidRPr="00097955" w:rsidRDefault="00562505" w:rsidP="002C7371">
            <w:pPr>
              <w:pStyle w:val="Geenafstand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Meester Bas bedankt </w:t>
            </w:r>
            <w:r w:rsidR="00A4408A">
              <w:rPr>
                <w:rFonts w:ascii="Gill Sans MT" w:hAnsi="Gill Sans MT"/>
              </w:rPr>
              <w:t>alle leerlingen van de leerlingenraad voor hun inzet en enthousiasme van het afgelopen jaar. Leuk hoe</w:t>
            </w:r>
            <w:r w:rsidR="00635D6C">
              <w:rPr>
                <w:rFonts w:ascii="Gill Sans MT" w:hAnsi="Gill Sans MT"/>
              </w:rPr>
              <w:t xml:space="preserve"> ze allemaal zo meegedacht hebben en betrokken waren bij de zaken die spelen op de Alfons Ariens. Fijne vakantie allemaal en volgend jaar starten we weer met een nieuwe leerlingenraad!</w:t>
            </w:r>
          </w:p>
        </w:tc>
      </w:tr>
    </w:tbl>
    <w:p w14:paraId="771727AE" w14:textId="77777777" w:rsidR="00DE2CA2" w:rsidRPr="002C4113" w:rsidRDefault="00DE2CA2" w:rsidP="00DE2CA2">
      <w:pPr>
        <w:pStyle w:val="Geenafstand"/>
        <w:rPr>
          <w:rFonts w:ascii="Gill Sans MT" w:hAnsi="Gill Sans MT"/>
        </w:rPr>
      </w:pPr>
    </w:p>
    <w:p w14:paraId="68C38A6F" w14:textId="77777777" w:rsidR="0064204B" w:rsidRPr="00A460CC" w:rsidRDefault="0064204B" w:rsidP="00A460CC"/>
    <w:sectPr w:rsidR="0064204B" w:rsidRPr="00A460CC" w:rsidSect="0064204B">
      <w:headerReference w:type="even" r:id="rId7"/>
      <w:headerReference w:type="default" r:id="rId8"/>
      <w:headerReference w:type="first" r:id="rId9"/>
      <w:pgSz w:w="11906" w:h="16838"/>
      <w:pgMar w:top="2835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2E79D" w14:textId="77777777" w:rsidR="00D65C5D" w:rsidRDefault="00D65C5D" w:rsidP="0064204B">
      <w:pPr>
        <w:spacing w:after="0" w:line="240" w:lineRule="auto"/>
      </w:pPr>
      <w:r>
        <w:separator/>
      </w:r>
    </w:p>
  </w:endnote>
  <w:endnote w:type="continuationSeparator" w:id="0">
    <w:p w14:paraId="38267987" w14:textId="77777777" w:rsidR="00D65C5D" w:rsidRDefault="00D65C5D" w:rsidP="0064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FBA19" w14:textId="77777777" w:rsidR="00D65C5D" w:rsidRDefault="00D65C5D" w:rsidP="0064204B">
      <w:pPr>
        <w:spacing w:after="0" w:line="240" w:lineRule="auto"/>
      </w:pPr>
      <w:r>
        <w:separator/>
      </w:r>
    </w:p>
  </w:footnote>
  <w:footnote w:type="continuationSeparator" w:id="0">
    <w:p w14:paraId="7AB3B6C7" w14:textId="77777777" w:rsidR="00D65C5D" w:rsidRDefault="00D65C5D" w:rsidP="00642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EDB9F" w14:textId="77777777" w:rsidR="0064204B" w:rsidRDefault="00635D6C">
    <w:pPr>
      <w:pStyle w:val="Koptekst"/>
    </w:pPr>
    <w:r>
      <w:rPr>
        <w:noProof/>
      </w:rPr>
      <w:pict w14:anchorId="10E6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54378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basis brief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3BDFA" w14:textId="77777777" w:rsidR="0064204B" w:rsidRDefault="00635D6C">
    <w:pPr>
      <w:pStyle w:val="Koptekst"/>
    </w:pPr>
    <w:r>
      <w:rPr>
        <w:noProof/>
      </w:rPr>
      <w:pict w14:anchorId="7A53F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543783" o:spid="_x0000_s2051" type="#_x0000_t75" style="position:absolute;margin-left:-86pt;margin-top:-141.75pt;width:595.3pt;height:841.9pt;z-index:-251656192;mso-position-horizontal-relative:margin;mso-position-vertical-relative:margin" o:allowincell="f">
          <v:imagedata r:id="rId1" o:title="basis brief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450E" w14:textId="77777777" w:rsidR="0064204B" w:rsidRDefault="00A460CC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E0ECA0" wp14:editId="09E264CF">
          <wp:simplePos x="0" y="0"/>
          <wp:positionH relativeFrom="page">
            <wp:posOffset>6985</wp:posOffset>
          </wp:positionH>
          <wp:positionV relativeFrom="paragraph">
            <wp:posOffset>-449580</wp:posOffset>
          </wp:positionV>
          <wp:extent cx="7553325" cy="10697749"/>
          <wp:effectExtent l="0" t="0" r="0" b="8890"/>
          <wp:wrapNone/>
          <wp:docPr id="2" name="Picture 2" descr="A picture containing g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hoo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7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E073F"/>
    <w:multiLevelType w:val="hybridMultilevel"/>
    <w:tmpl w:val="63C045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06BB3"/>
    <w:multiLevelType w:val="hybridMultilevel"/>
    <w:tmpl w:val="0C9899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E6697"/>
    <w:multiLevelType w:val="hybridMultilevel"/>
    <w:tmpl w:val="EC0E65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5375F"/>
    <w:multiLevelType w:val="hybridMultilevel"/>
    <w:tmpl w:val="E7D20E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248584">
    <w:abstractNumId w:val="3"/>
  </w:num>
  <w:num w:numId="2" w16cid:durableId="469633884">
    <w:abstractNumId w:val="0"/>
  </w:num>
  <w:num w:numId="3" w16cid:durableId="602229333">
    <w:abstractNumId w:val="2"/>
  </w:num>
  <w:num w:numId="4" w16cid:durableId="1614364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CA2"/>
    <w:rsid w:val="00041941"/>
    <w:rsid w:val="00046B0B"/>
    <w:rsid w:val="000A6564"/>
    <w:rsid w:val="000C2470"/>
    <w:rsid w:val="001139F4"/>
    <w:rsid w:val="0012549F"/>
    <w:rsid w:val="00135F0E"/>
    <w:rsid w:val="0015737A"/>
    <w:rsid w:val="001655D8"/>
    <w:rsid w:val="001825DD"/>
    <w:rsid w:val="001B127E"/>
    <w:rsid w:val="001B6078"/>
    <w:rsid w:val="00223E6E"/>
    <w:rsid w:val="002435B4"/>
    <w:rsid w:val="0025546A"/>
    <w:rsid w:val="002A405B"/>
    <w:rsid w:val="002C7371"/>
    <w:rsid w:val="002D07EA"/>
    <w:rsid w:val="003117DE"/>
    <w:rsid w:val="00381931"/>
    <w:rsid w:val="003861BD"/>
    <w:rsid w:val="003A0C19"/>
    <w:rsid w:val="003D2F7F"/>
    <w:rsid w:val="003E6474"/>
    <w:rsid w:val="00414635"/>
    <w:rsid w:val="004161D1"/>
    <w:rsid w:val="004341FA"/>
    <w:rsid w:val="00463341"/>
    <w:rsid w:val="00491312"/>
    <w:rsid w:val="004B0093"/>
    <w:rsid w:val="004B5E3B"/>
    <w:rsid w:val="005166AD"/>
    <w:rsid w:val="00536A72"/>
    <w:rsid w:val="00562505"/>
    <w:rsid w:val="00623110"/>
    <w:rsid w:val="00635D6C"/>
    <w:rsid w:val="0064204B"/>
    <w:rsid w:val="006D1436"/>
    <w:rsid w:val="006D2E9C"/>
    <w:rsid w:val="006D44D7"/>
    <w:rsid w:val="007016F2"/>
    <w:rsid w:val="00740224"/>
    <w:rsid w:val="007A3807"/>
    <w:rsid w:val="007C119D"/>
    <w:rsid w:val="007C28DE"/>
    <w:rsid w:val="007C42F3"/>
    <w:rsid w:val="008119D3"/>
    <w:rsid w:val="008177A0"/>
    <w:rsid w:val="008354A4"/>
    <w:rsid w:val="00837710"/>
    <w:rsid w:val="00860A86"/>
    <w:rsid w:val="00893C53"/>
    <w:rsid w:val="008C5ED1"/>
    <w:rsid w:val="008D0475"/>
    <w:rsid w:val="008E754A"/>
    <w:rsid w:val="008F7563"/>
    <w:rsid w:val="00924F75"/>
    <w:rsid w:val="00991A46"/>
    <w:rsid w:val="00994DC9"/>
    <w:rsid w:val="009E5A84"/>
    <w:rsid w:val="009F4188"/>
    <w:rsid w:val="00A15952"/>
    <w:rsid w:val="00A403E5"/>
    <w:rsid w:val="00A4408A"/>
    <w:rsid w:val="00A460CC"/>
    <w:rsid w:val="00A87902"/>
    <w:rsid w:val="00A92872"/>
    <w:rsid w:val="00AA73DF"/>
    <w:rsid w:val="00AA7A7F"/>
    <w:rsid w:val="00AB68DE"/>
    <w:rsid w:val="00AC2062"/>
    <w:rsid w:val="00B0654F"/>
    <w:rsid w:val="00B81EA9"/>
    <w:rsid w:val="00B919CD"/>
    <w:rsid w:val="00BA2CA1"/>
    <w:rsid w:val="00C539EC"/>
    <w:rsid w:val="00C669B8"/>
    <w:rsid w:val="00C75009"/>
    <w:rsid w:val="00CA254E"/>
    <w:rsid w:val="00CF00EF"/>
    <w:rsid w:val="00D02435"/>
    <w:rsid w:val="00D65C5D"/>
    <w:rsid w:val="00D72AE2"/>
    <w:rsid w:val="00DA0560"/>
    <w:rsid w:val="00DD13DE"/>
    <w:rsid w:val="00DD5940"/>
    <w:rsid w:val="00DE2CA2"/>
    <w:rsid w:val="00E17BE0"/>
    <w:rsid w:val="00E3496A"/>
    <w:rsid w:val="00EA22E6"/>
    <w:rsid w:val="00EB134A"/>
    <w:rsid w:val="00F11001"/>
    <w:rsid w:val="00F43269"/>
    <w:rsid w:val="00F575BD"/>
    <w:rsid w:val="00F6096F"/>
    <w:rsid w:val="00F94B77"/>
    <w:rsid w:val="00FA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BC6C7"/>
  <w15:chartTrackingRefBased/>
  <w15:docId w15:val="{BBDDFCD8-B186-4949-A413-3C096B53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2CA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42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204B"/>
  </w:style>
  <w:style w:type="paragraph" w:styleId="Voettekst">
    <w:name w:val="footer"/>
    <w:basedOn w:val="Standaard"/>
    <w:link w:val="VoettekstChar"/>
    <w:uiPriority w:val="99"/>
    <w:unhideWhenUsed/>
    <w:rsid w:val="00642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204B"/>
  </w:style>
  <w:style w:type="character" w:styleId="Hyperlink">
    <w:name w:val="Hyperlink"/>
    <w:basedOn w:val="Standaardalinea-lettertype"/>
    <w:uiPriority w:val="99"/>
    <w:semiHidden/>
    <w:unhideWhenUsed/>
    <w:rsid w:val="0064204B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6420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%20-%20MijnOnderwijsportaal%202\Mijnonderwijsportaal\Logo\Briefhoofden%20nieuwe%20stijl\202004%20sjabloon-briefpapier%20definitief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202004 sjabloon-briefpapier definitief</Template>
  <TotalTime>0</TotalTime>
  <Pages>2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Bas de Vente</cp:lastModifiedBy>
  <cp:revision>52</cp:revision>
  <dcterms:created xsi:type="dcterms:W3CDTF">2022-06-29T09:40:00Z</dcterms:created>
  <dcterms:modified xsi:type="dcterms:W3CDTF">2022-07-07T13:50:00Z</dcterms:modified>
</cp:coreProperties>
</file>